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73E6A" w14:textId="77777777" w:rsidR="00121D95" w:rsidRDefault="00DA301D" w:rsidP="00A04BE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02626C" wp14:editId="76866AB9">
                <wp:simplePos x="0" y="0"/>
                <wp:positionH relativeFrom="column">
                  <wp:posOffset>2961005</wp:posOffset>
                </wp:positionH>
                <wp:positionV relativeFrom="paragraph">
                  <wp:posOffset>2460625</wp:posOffset>
                </wp:positionV>
                <wp:extent cx="2375535" cy="4914900"/>
                <wp:effectExtent l="0" t="0" r="0" b="0"/>
                <wp:wrapNone/>
                <wp:docPr id="477495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5535" cy="491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0A43C2" w14:textId="77777777" w:rsidR="000E24EB" w:rsidRDefault="000E24EB" w:rsidP="000E24EB">
                            <w:pPr>
                              <w:pStyle w:val="DemensvenligDKMrkbl"/>
                            </w:pPr>
                            <w:r>
                              <w:t>Mandag d. 6. maj, 10:00-15:00</w:t>
                            </w:r>
                          </w:p>
                          <w:p w14:paraId="68D63800" w14:textId="77777777" w:rsidR="000E24EB" w:rsidRDefault="000E24EB" w:rsidP="000E24EB">
                            <w:pPr>
                              <w:pStyle w:val="DemensvenligDKMrkbl"/>
                              <w:rPr>
                                <w:caps/>
                              </w:rPr>
                            </w:pPr>
                            <w:r>
                              <w:t>Demensvenlig Svømning</w:t>
                            </w:r>
                          </w:p>
                          <w:p w14:paraId="7D2F3F9F" w14:textId="77777777" w:rsidR="000E24EB" w:rsidRDefault="000E24EB" w:rsidP="000E24EB">
                            <w:pPr>
                              <w:pStyle w:val="DemensvenligtDKAdressetekst"/>
                            </w:pPr>
                            <w:r>
                              <w:t>Frederiksberg svømmehal, Vodroffsvej 16, 2000 Frederiksberg.</w:t>
                            </w:r>
                          </w:p>
                          <w:p w14:paraId="18A8BEFC" w14:textId="77777777" w:rsidR="000E24EB" w:rsidRDefault="000E24EB" w:rsidP="000E24EB">
                            <w:pPr>
                              <w:pStyle w:val="DemensvenligtDKBrdtekst"/>
                            </w:pPr>
                            <w:r>
                              <w:t xml:space="preserve">Svømning med svømmetræner og </w:t>
                            </w:r>
                            <w:r>
                              <w:br/>
                              <w:t>varmtvandsbassin, hvor man kan bunde. Vi drikker kaffe sammen bagefter.</w:t>
                            </w:r>
                          </w:p>
                          <w:p w14:paraId="1CB385B7" w14:textId="77777777" w:rsidR="000E24EB" w:rsidRDefault="000E24EB" w:rsidP="000E24EB">
                            <w:pPr>
                              <w:pStyle w:val="DemensvenligDKMrkbl"/>
                            </w:pPr>
                            <w:r>
                              <w:t>Tilmelding: info@xxxx.dk</w:t>
                            </w:r>
                          </w:p>
                          <w:p w14:paraId="2E1D91DA" w14:textId="77777777" w:rsidR="000E24EB" w:rsidRPr="00412FF5" w:rsidRDefault="000E24EB" w:rsidP="000E24EB">
                            <w:pPr>
                              <w:pStyle w:val="DemensvenligDKMrkbl"/>
                            </w:pPr>
                            <w:r>
                              <w:t xml:space="preserve">Pris: </w:t>
                            </w:r>
                            <w:r w:rsidRPr="00412FF5">
                              <w:t>70 kr.</w:t>
                            </w:r>
                          </w:p>
                          <w:p w14:paraId="3F711FE7" w14:textId="77777777" w:rsidR="00412FF5" w:rsidRDefault="00412FF5" w:rsidP="000E24EB">
                            <w:pPr>
                              <w:pStyle w:val="DemensvenligtDKBrdtekst"/>
                            </w:pPr>
                          </w:p>
                          <w:p w14:paraId="71E1B43C" w14:textId="77777777" w:rsidR="000E24EB" w:rsidRDefault="000E24EB" w:rsidP="000E24EB">
                            <w:pPr>
                              <w:pStyle w:val="DemensvenligDKMrkbl"/>
                            </w:pPr>
                            <w:r>
                              <w:t>Mandag d. 6. maj, 10:00-15:00</w:t>
                            </w:r>
                          </w:p>
                          <w:p w14:paraId="7ACC6166" w14:textId="77777777" w:rsidR="000E24EB" w:rsidRDefault="000E24EB" w:rsidP="000E24EB">
                            <w:pPr>
                              <w:pStyle w:val="DemensvenligDKMrkbl"/>
                              <w:rPr>
                                <w:caps/>
                              </w:rPr>
                            </w:pPr>
                            <w:r>
                              <w:t>Demensvenlig Svømning</w:t>
                            </w:r>
                          </w:p>
                          <w:p w14:paraId="0DC16CC9" w14:textId="77777777" w:rsidR="000E24EB" w:rsidRDefault="000E24EB" w:rsidP="000E24EB">
                            <w:pPr>
                              <w:pStyle w:val="DemensvenligtDKAdressetekst"/>
                            </w:pPr>
                            <w:r>
                              <w:t>Frederiksberg svømmehal, Vodroffsvej 16, 2000 Frederiksberg.</w:t>
                            </w:r>
                          </w:p>
                          <w:p w14:paraId="50770FB2" w14:textId="77777777" w:rsidR="000E24EB" w:rsidRDefault="000E24EB" w:rsidP="000E24EB">
                            <w:pPr>
                              <w:pStyle w:val="DemensvenligtDKBrdtekst"/>
                            </w:pPr>
                            <w:r>
                              <w:t xml:space="preserve">Svømning med svømmetræner og </w:t>
                            </w:r>
                            <w:r>
                              <w:br/>
                              <w:t>varmtvandsbassin, hvor man kan bunde. Vi drikker kaffe sammen bagefter.</w:t>
                            </w:r>
                          </w:p>
                          <w:p w14:paraId="02A1EDBE" w14:textId="77777777" w:rsidR="000E24EB" w:rsidRDefault="000E24EB" w:rsidP="000E24EB">
                            <w:pPr>
                              <w:pStyle w:val="DemensvenligDKMrkbl"/>
                            </w:pPr>
                            <w:r>
                              <w:t>Tilmelding: info@xxxx.dk</w:t>
                            </w:r>
                          </w:p>
                          <w:p w14:paraId="192A4FD8" w14:textId="77777777" w:rsidR="000E24EB" w:rsidRPr="00412FF5" w:rsidRDefault="000E24EB" w:rsidP="000E24EB">
                            <w:pPr>
                              <w:pStyle w:val="DemensvenligDKMrkbl"/>
                            </w:pPr>
                            <w:r>
                              <w:t xml:space="preserve">Pris: </w:t>
                            </w:r>
                            <w:r w:rsidRPr="00412FF5">
                              <w:t>70 kr.</w:t>
                            </w:r>
                          </w:p>
                          <w:p w14:paraId="0745BF55" w14:textId="77777777" w:rsidR="00412FF5" w:rsidRDefault="00412FF5" w:rsidP="000E24EB">
                            <w:pPr>
                              <w:pStyle w:val="DemensvenligtDKBrdtekst"/>
                            </w:pPr>
                          </w:p>
                          <w:p w14:paraId="19C9CA4A" w14:textId="77777777" w:rsidR="00412FF5" w:rsidRDefault="00412FF5" w:rsidP="000E24EB">
                            <w:pPr>
                              <w:pStyle w:val="DemensvenligtDKBrdtekst"/>
                            </w:pPr>
                            <w:r>
                              <w:t>Vi glæder os til at se dig.</w:t>
                            </w:r>
                          </w:p>
                          <w:p w14:paraId="6D624B60" w14:textId="77777777" w:rsidR="00412FF5" w:rsidRDefault="00412FF5" w:rsidP="000E24EB">
                            <w:pPr>
                              <w:pStyle w:val="DemensvenligtDKBrdtekst"/>
                            </w:pPr>
                          </w:p>
                          <w:p w14:paraId="6EF2A18D" w14:textId="77777777" w:rsidR="00412FF5" w:rsidRDefault="00412FF5" w:rsidP="000E24EB">
                            <w:pPr>
                              <w:pStyle w:val="DemensvenligtDKBrdtekst"/>
                            </w:pPr>
                            <w:r>
                              <w:t>Mange hilsener</w:t>
                            </w:r>
                          </w:p>
                          <w:p w14:paraId="6D2C8BD7" w14:textId="77777777" w:rsidR="00412FF5" w:rsidRDefault="00412FF5" w:rsidP="000E24EB">
                            <w:pPr>
                              <w:pStyle w:val="DemensvenligtDKBrdtekst"/>
                              <w:rPr>
                                <w:color w:val="E5007D"/>
                              </w:rPr>
                            </w:pPr>
                          </w:p>
                          <w:p w14:paraId="60FDAD6A" w14:textId="77777777" w:rsidR="00C41889" w:rsidRPr="008E02DE" w:rsidRDefault="00412FF5" w:rsidP="008E02DE">
                            <w:pPr>
                              <w:pStyle w:val="DemensvenligtDKBrdtekst"/>
                            </w:pPr>
                            <w:r w:rsidRPr="008E02DE">
                              <w:t>XXXXXX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0262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3.15pt;margin-top:193.75pt;width:187.05pt;height:38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" fillcolor="white [3201]" stroked="f" strokeweight=".5pt">
                <v:textbox>
                  <w:txbxContent>
                    <w:p w14:paraId="140A43C2" w14:textId="77777777" w:rsidR="000E24EB" w:rsidRDefault="000E24EB" w:rsidP="000E24EB">
                      <w:pPr>
                        <w:pStyle w:val="DemensvenligDKMrkbl"/>
                      </w:pPr>
                      <w:r>
                        <w:t>Mandag d. 6. maj, 10:00-15:00</w:t>
                      </w:r>
                    </w:p>
                    <w:p w14:paraId="68D63800" w14:textId="77777777" w:rsidR="000E24EB" w:rsidRDefault="000E24EB" w:rsidP="000E24EB">
                      <w:pPr>
                        <w:pStyle w:val="DemensvenligDKMrkbl"/>
                        <w:rPr>
                          <w:caps/>
                        </w:rPr>
                      </w:pPr>
                      <w:r>
                        <w:t>Demensvenlig Svømning</w:t>
                      </w:r>
                    </w:p>
                    <w:p w14:paraId="7D2F3F9F" w14:textId="77777777" w:rsidR="000E24EB" w:rsidRDefault="000E24EB" w:rsidP="000E24EB">
                      <w:pPr>
                        <w:pStyle w:val="DemensvenligtDKAdressetekst"/>
                      </w:pPr>
                      <w:r>
                        <w:t>Frederiksberg svømmehal, Vodroffsvej 16, 2000 Frederiksberg.</w:t>
                      </w:r>
                    </w:p>
                    <w:p w14:paraId="18A8BEFC" w14:textId="77777777" w:rsidR="000E24EB" w:rsidRDefault="000E24EB" w:rsidP="000E24EB">
                      <w:pPr>
                        <w:pStyle w:val="DemensvenligtDKBrdtekst"/>
                      </w:pPr>
                      <w:r>
                        <w:t xml:space="preserve">Svømning med svømmetræner og </w:t>
                      </w:r>
                      <w:r>
                        <w:br/>
                        <w:t>varmtvandsbassin, hvor man kan bunde. Vi drikker kaffe sammen bagefter.</w:t>
                      </w:r>
                    </w:p>
                    <w:p w14:paraId="1CB385B7" w14:textId="77777777" w:rsidR="000E24EB" w:rsidRDefault="000E24EB" w:rsidP="000E24EB">
                      <w:pPr>
                        <w:pStyle w:val="DemensvenligDKMrkbl"/>
                      </w:pPr>
                      <w:r>
                        <w:t>Tilmelding: info@xxxx.dk</w:t>
                      </w:r>
                    </w:p>
                    <w:p w14:paraId="2E1D91DA" w14:textId="77777777" w:rsidR="000E24EB" w:rsidRPr="00412FF5" w:rsidRDefault="000E24EB" w:rsidP="000E24EB">
                      <w:pPr>
                        <w:pStyle w:val="DemensvenligDKMrkbl"/>
                      </w:pPr>
                      <w:r>
                        <w:t xml:space="preserve">Pris: </w:t>
                      </w:r>
                      <w:r w:rsidRPr="00412FF5">
                        <w:t>70 kr.</w:t>
                      </w:r>
                    </w:p>
                    <w:p w14:paraId="3F711FE7" w14:textId="77777777" w:rsidR="00412FF5" w:rsidRDefault="00412FF5" w:rsidP="000E24EB">
                      <w:pPr>
                        <w:pStyle w:val="DemensvenligtDKBrdtekst"/>
                      </w:pPr>
                    </w:p>
                    <w:p w14:paraId="71E1B43C" w14:textId="77777777" w:rsidR="000E24EB" w:rsidRDefault="000E24EB" w:rsidP="000E24EB">
                      <w:pPr>
                        <w:pStyle w:val="DemensvenligDKMrkbl"/>
                      </w:pPr>
                      <w:r>
                        <w:t>Mandag d. 6. maj, 10:00-15:00</w:t>
                      </w:r>
                    </w:p>
                    <w:p w14:paraId="7ACC6166" w14:textId="77777777" w:rsidR="000E24EB" w:rsidRDefault="000E24EB" w:rsidP="000E24EB">
                      <w:pPr>
                        <w:pStyle w:val="DemensvenligDKMrkbl"/>
                        <w:rPr>
                          <w:caps/>
                        </w:rPr>
                      </w:pPr>
                      <w:r>
                        <w:t>Demensvenlig Svømning</w:t>
                      </w:r>
                    </w:p>
                    <w:p w14:paraId="0DC16CC9" w14:textId="77777777" w:rsidR="000E24EB" w:rsidRDefault="000E24EB" w:rsidP="000E24EB">
                      <w:pPr>
                        <w:pStyle w:val="DemensvenligtDKAdressetekst"/>
                      </w:pPr>
                      <w:r>
                        <w:t>Frederiksberg svømmehal, Vodroffsvej 16, 2000 Frederiksberg.</w:t>
                      </w:r>
                    </w:p>
                    <w:p w14:paraId="50770FB2" w14:textId="77777777" w:rsidR="000E24EB" w:rsidRDefault="000E24EB" w:rsidP="000E24EB">
                      <w:pPr>
                        <w:pStyle w:val="DemensvenligtDKBrdtekst"/>
                      </w:pPr>
                      <w:r>
                        <w:t xml:space="preserve">Svømning med svømmetræner og </w:t>
                      </w:r>
                      <w:r>
                        <w:br/>
                        <w:t>varmtvandsbassin, hvor man kan bunde. Vi drikker kaffe sammen bagefter.</w:t>
                      </w:r>
                    </w:p>
                    <w:p w14:paraId="02A1EDBE" w14:textId="77777777" w:rsidR="000E24EB" w:rsidRDefault="000E24EB" w:rsidP="000E24EB">
                      <w:pPr>
                        <w:pStyle w:val="DemensvenligDKMrkbl"/>
                      </w:pPr>
                      <w:r>
                        <w:t>Tilmelding: info@xxxx.dk</w:t>
                      </w:r>
                    </w:p>
                    <w:p w14:paraId="192A4FD8" w14:textId="77777777" w:rsidR="000E24EB" w:rsidRPr="00412FF5" w:rsidRDefault="000E24EB" w:rsidP="000E24EB">
                      <w:pPr>
                        <w:pStyle w:val="DemensvenligDKMrkbl"/>
                      </w:pPr>
                      <w:r>
                        <w:t xml:space="preserve">Pris: </w:t>
                      </w:r>
                      <w:r w:rsidRPr="00412FF5">
                        <w:t>70 kr.</w:t>
                      </w:r>
                    </w:p>
                    <w:p w14:paraId="0745BF55" w14:textId="77777777" w:rsidR="00412FF5" w:rsidRDefault="00412FF5" w:rsidP="000E24EB">
                      <w:pPr>
                        <w:pStyle w:val="DemensvenligtDKBrdtekst"/>
                      </w:pPr>
                    </w:p>
                    <w:p w14:paraId="19C9CA4A" w14:textId="77777777" w:rsidR="00412FF5" w:rsidRDefault="00412FF5" w:rsidP="000E24EB">
                      <w:pPr>
                        <w:pStyle w:val="DemensvenligtDKBrdtekst"/>
                      </w:pPr>
                      <w:r>
                        <w:t>Vi glæder os til at se dig.</w:t>
                      </w:r>
                    </w:p>
                    <w:p w14:paraId="6D624B60" w14:textId="77777777" w:rsidR="00412FF5" w:rsidRDefault="00412FF5" w:rsidP="000E24EB">
                      <w:pPr>
                        <w:pStyle w:val="DemensvenligtDKBrdtekst"/>
                      </w:pPr>
                    </w:p>
                    <w:p w14:paraId="6EF2A18D" w14:textId="77777777" w:rsidR="00412FF5" w:rsidRDefault="00412FF5" w:rsidP="000E24EB">
                      <w:pPr>
                        <w:pStyle w:val="DemensvenligtDKBrdtekst"/>
                      </w:pPr>
                      <w:r>
                        <w:t>Mange hilsener</w:t>
                      </w:r>
                    </w:p>
                    <w:p w14:paraId="6D2C8BD7" w14:textId="77777777" w:rsidR="00412FF5" w:rsidRDefault="00412FF5" w:rsidP="000E24EB">
                      <w:pPr>
                        <w:pStyle w:val="DemensvenligtDKBrdtekst"/>
                        <w:rPr>
                          <w:color w:val="E5007D"/>
                        </w:rPr>
                      </w:pPr>
                    </w:p>
                    <w:p w14:paraId="60FDAD6A" w14:textId="77777777" w:rsidR="00C41889" w:rsidRPr="008E02DE" w:rsidRDefault="00412FF5" w:rsidP="008E02DE">
                      <w:pPr>
                        <w:pStyle w:val="DemensvenligtDKBrdtekst"/>
                      </w:pPr>
                      <w:r w:rsidRPr="008E02DE">
                        <w:t>XXXXXX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B942D5" wp14:editId="67459DF3">
                <wp:simplePos x="0" y="0"/>
                <wp:positionH relativeFrom="column">
                  <wp:posOffset>415290</wp:posOffset>
                </wp:positionH>
                <wp:positionV relativeFrom="paragraph">
                  <wp:posOffset>2461145</wp:posOffset>
                </wp:positionV>
                <wp:extent cx="2411730" cy="4914900"/>
                <wp:effectExtent l="0" t="0" r="1270" b="0"/>
                <wp:wrapNone/>
                <wp:docPr id="18321787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1730" cy="491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041334" w14:textId="77777777" w:rsidR="00C41889" w:rsidRDefault="00C41889" w:rsidP="000E24EB">
                            <w:pPr>
                              <w:pStyle w:val="DemensvenligDKMrkbl"/>
                            </w:pPr>
                            <w:r>
                              <w:t>Mandag d. 6. maj, 10:00-15:00</w:t>
                            </w:r>
                          </w:p>
                          <w:p w14:paraId="7761976A" w14:textId="77777777" w:rsidR="00C41889" w:rsidRDefault="00C41889" w:rsidP="000E24EB">
                            <w:pPr>
                              <w:pStyle w:val="DemensvenligDKMrkbl"/>
                              <w:rPr>
                                <w:caps/>
                              </w:rPr>
                            </w:pPr>
                            <w:r>
                              <w:t>Demensvenlig Svømning</w:t>
                            </w:r>
                          </w:p>
                          <w:p w14:paraId="75FAC26D" w14:textId="77777777" w:rsidR="00C41889" w:rsidRDefault="00C41889" w:rsidP="000E24EB">
                            <w:pPr>
                              <w:pStyle w:val="DemensvenligtDKAdressetekst"/>
                            </w:pPr>
                            <w:r>
                              <w:t>Frederiksberg svømmehal, Vodroffsvej 16, 2000 Frederiksberg.</w:t>
                            </w:r>
                          </w:p>
                          <w:p w14:paraId="3001D8CB" w14:textId="77777777" w:rsidR="00C41889" w:rsidRDefault="00C41889" w:rsidP="000E24EB">
                            <w:pPr>
                              <w:pStyle w:val="DemensvenligtDKBrdtekst"/>
                            </w:pPr>
                            <w:r>
                              <w:t xml:space="preserve">Svømning med svømmetræner og </w:t>
                            </w:r>
                            <w:r>
                              <w:br/>
                              <w:t>varmtvandsbassin, hvor man kan bunde. Vi drikker kaffe sammen bagefter.</w:t>
                            </w:r>
                          </w:p>
                          <w:p w14:paraId="51E6ADB3" w14:textId="77777777" w:rsidR="00C41889" w:rsidRDefault="00C41889" w:rsidP="000E24EB">
                            <w:pPr>
                              <w:pStyle w:val="DemensvenligDKMrkbl"/>
                            </w:pPr>
                            <w:r>
                              <w:t>Tilmelding: info@xxxx.dk</w:t>
                            </w:r>
                          </w:p>
                          <w:p w14:paraId="19A29095" w14:textId="77777777" w:rsidR="00C41889" w:rsidRPr="00412FF5" w:rsidRDefault="00C41889" w:rsidP="000E24EB">
                            <w:pPr>
                              <w:pStyle w:val="DemensvenligDKMrkbl"/>
                            </w:pPr>
                            <w:r>
                              <w:t xml:space="preserve">Pris: </w:t>
                            </w:r>
                            <w:r w:rsidRPr="00412FF5">
                              <w:t>70 kr.</w:t>
                            </w:r>
                          </w:p>
                          <w:p w14:paraId="0C9174D5" w14:textId="77777777" w:rsidR="00C41889" w:rsidRDefault="00C41889" w:rsidP="000E24EB">
                            <w:pPr>
                              <w:pStyle w:val="DemensvenligtDKBrdtekst"/>
                            </w:pPr>
                          </w:p>
                          <w:p w14:paraId="433BB48B" w14:textId="77777777" w:rsidR="000E24EB" w:rsidRDefault="000E24EB" w:rsidP="000E24EB">
                            <w:pPr>
                              <w:pStyle w:val="DemensvenligDKMrkbl"/>
                            </w:pPr>
                            <w:r>
                              <w:t>Mandag d. 6. maj, 10:00-15:00</w:t>
                            </w:r>
                          </w:p>
                          <w:p w14:paraId="648A15EE" w14:textId="77777777" w:rsidR="000E24EB" w:rsidRDefault="000E24EB" w:rsidP="000E24EB">
                            <w:pPr>
                              <w:pStyle w:val="DemensvenligDKMrkbl"/>
                              <w:rPr>
                                <w:caps/>
                              </w:rPr>
                            </w:pPr>
                            <w:r>
                              <w:t>Demensvenlig Svømning</w:t>
                            </w:r>
                          </w:p>
                          <w:p w14:paraId="207838B5" w14:textId="77777777" w:rsidR="000E24EB" w:rsidRDefault="000E24EB" w:rsidP="000E24EB">
                            <w:pPr>
                              <w:pStyle w:val="DemensvenligtDKAdressetekst"/>
                            </w:pPr>
                            <w:r>
                              <w:t>Frederiksberg svømmehal, Vodroffsvej 16, 2000 Frederiksberg.</w:t>
                            </w:r>
                          </w:p>
                          <w:p w14:paraId="3F244B26" w14:textId="77777777" w:rsidR="000E24EB" w:rsidRDefault="000E24EB" w:rsidP="000E24EB">
                            <w:pPr>
                              <w:pStyle w:val="DemensvenligtDKBrdtekst"/>
                            </w:pPr>
                            <w:r>
                              <w:t xml:space="preserve">Svømning med svømmetræner og </w:t>
                            </w:r>
                            <w:r>
                              <w:br/>
                              <w:t>varmtvandsbassin, hvor man kan bunde. Vi drikker kaffe sammen bagefter.</w:t>
                            </w:r>
                          </w:p>
                          <w:p w14:paraId="6E63D103" w14:textId="77777777" w:rsidR="000E24EB" w:rsidRDefault="000E24EB" w:rsidP="000E24EB">
                            <w:pPr>
                              <w:pStyle w:val="DemensvenligDKMrkbl"/>
                            </w:pPr>
                            <w:r>
                              <w:t>Tilmelding: info@xxxx.dk</w:t>
                            </w:r>
                          </w:p>
                          <w:p w14:paraId="065642A0" w14:textId="77777777" w:rsidR="000E24EB" w:rsidRPr="00412FF5" w:rsidRDefault="000E24EB" w:rsidP="000E24EB">
                            <w:pPr>
                              <w:pStyle w:val="DemensvenligDKMrkbl"/>
                            </w:pPr>
                            <w:r>
                              <w:t xml:space="preserve">Pris: </w:t>
                            </w:r>
                            <w:r w:rsidRPr="00412FF5">
                              <w:t>70 kr.</w:t>
                            </w:r>
                          </w:p>
                          <w:p w14:paraId="3646A235" w14:textId="77777777" w:rsidR="00C41889" w:rsidRDefault="00C41889" w:rsidP="000E24EB">
                            <w:pPr>
                              <w:pStyle w:val="DemensvenligtDKBrdtekst"/>
                            </w:pPr>
                          </w:p>
                          <w:p w14:paraId="4EC999EE" w14:textId="77777777" w:rsidR="000E24EB" w:rsidRDefault="000E24EB" w:rsidP="000E24EB">
                            <w:pPr>
                              <w:pStyle w:val="DemensvenligDKMrkbl"/>
                            </w:pPr>
                            <w:r>
                              <w:t>Mandag d. 6. maj, 10:00-15:00</w:t>
                            </w:r>
                          </w:p>
                          <w:p w14:paraId="27230EA9" w14:textId="77777777" w:rsidR="000E24EB" w:rsidRDefault="000E24EB" w:rsidP="000E24EB">
                            <w:pPr>
                              <w:pStyle w:val="DemensvenligDKMrkbl"/>
                              <w:rPr>
                                <w:caps/>
                              </w:rPr>
                            </w:pPr>
                            <w:r>
                              <w:t>Demensvenlig Svømning</w:t>
                            </w:r>
                          </w:p>
                          <w:p w14:paraId="06F64303" w14:textId="77777777" w:rsidR="000E24EB" w:rsidRDefault="000E24EB" w:rsidP="000E24EB">
                            <w:pPr>
                              <w:pStyle w:val="DemensvenligtDKAdressetekst"/>
                            </w:pPr>
                            <w:r>
                              <w:t>Frederiksberg svømmehal, Vodroffsvej 16, 2000 Frederiksberg.</w:t>
                            </w:r>
                          </w:p>
                          <w:p w14:paraId="307586DC" w14:textId="77777777" w:rsidR="000E24EB" w:rsidRDefault="000E24EB" w:rsidP="000E24EB">
                            <w:pPr>
                              <w:pStyle w:val="DemensvenligtDKBrdtekst"/>
                            </w:pPr>
                            <w:r>
                              <w:t xml:space="preserve">Svømning med svømmetræner og </w:t>
                            </w:r>
                            <w:r>
                              <w:br/>
                              <w:t>varmtvandsbassin, hvor man kan bunde. Vi drikker kaffe sammen bagefter.</w:t>
                            </w:r>
                          </w:p>
                          <w:p w14:paraId="27C36550" w14:textId="77777777" w:rsidR="000E24EB" w:rsidRDefault="000E24EB" w:rsidP="000E24EB">
                            <w:pPr>
                              <w:pStyle w:val="DemensvenligDKMrkbl"/>
                            </w:pPr>
                            <w:r>
                              <w:t>Tilmelding: info@xxxx.dk</w:t>
                            </w:r>
                          </w:p>
                          <w:p w14:paraId="0E127B2B" w14:textId="77777777" w:rsidR="000E24EB" w:rsidRPr="00412FF5" w:rsidRDefault="000E24EB" w:rsidP="000E24EB">
                            <w:pPr>
                              <w:pStyle w:val="DemensvenligDKMrkbl"/>
                            </w:pPr>
                            <w:r>
                              <w:t xml:space="preserve">Pris: </w:t>
                            </w:r>
                            <w:r w:rsidRPr="00412FF5">
                              <w:t>70 kr.</w:t>
                            </w:r>
                          </w:p>
                          <w:p w14:paraId="760BD092" w14:textId="77777777" w:rsidR="00C41889" w:rsidRPr="00C41889" w:rsidRDefault="00C41889" w:rsidP="000E24EB">
                            <w:pPr>
                              <w:pStyle w:val="DemensvenligtDKBrdteks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942D5" id="_x0000_s1027" type="#_x0000_t202" style="position:absolute;left:0;text-align:left;margin-left:32.7pt;margin-top:193.8pt;width:189.9pt;height:38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" fillcolor="white [3201]" stroked="f" strokeweight=".5pt">
                <v:textbox>
                  <w:txbxContent>
                    <w:p w14:paraId="40041334" w14:textId="77777777" w:rsidR="00C41889" w:rsidRDefault="00C41889" w:rsidP="000E24EB">
                      <w:pPr>
                        <w:pStyle w:val="DemensvenligDKMrkbl"/>
                      </w:pPr>
                      <w:r>
                        <w:t>Mandag d. 6. maj, 10:00-15:00</w:t>
                      </w:r>
                    </w:p>
                    <w:p w14:paraId="7761976A" w14:textId="77777777" w:rsidR="00C41889" w:rsidRDefault="00C41889" w:rsidP="000E24EB">
                      <w:pPr>
                        <w:pStyle w:val="DemensvenligDKMrkbl"/>
                        <w:rPr>
                          <w:caps/>
                        </w:rPr>
                      </w:pPr>
                      <w:r>
                        <w:t>Demensvenlig Svømning</w:t>
                      </w:r>
                    </w:p>
                    <w:p w14:paraId="75FAC26D" w14:textId="77777777" w:rsidR="00C41889" w:rsidRDefault="00C41889" w:rsidP="000E24EB">
                      <w:pPr>
                        <w:pStyle w:val="DemensvenligtDKAdressetekst"/>
                      </w:pPr>
                      <w:r>
                        <w:t>Frederiksberg svømmehal, Vodroffsvej 16, 2000 Frederiksberg.</w:t>
                      </w:r>
                    </w:p>
                    <w:p w14:paraId="3001D8CB" w14:textId="77777777" w:rsidR="00C41889" w:rsidRDefault="00C41889" w:rsidP="000E24EB">
                      <w:pPr>
                        <w:pStyle w:val="DemensvenligtDKBrdtekst"/>
                      </w:pPr>
                      <w:r>
                        <w:t xml:space="preserve">Svømning med svømmetræner og </w:t>
                      </w:r>
                      <w:r>
                        <w:br/>
                        <w:t>varmtvandsbassin, hvor man kan bunde. Vi drikker kaffe sammen bagefter.</w:t>
                      </w:r>
                    </w:p>
                    <w:p w14:paraId="51E6ADB3" w14:textId="77777777" w:rsidR="00C41889" w:rsidRDefault="00C41889" w:rsidP="000E24EB">
                      <w:pPr>
                        <w:pStyle w:val="DemensvenligDKMrkbl"/>
                      </w:pPr>
                      <w:r>
                        <w:t>Tilmelding: info@xxxx.dk</w:t>
                      </w:r>
                    </w:p>
                    <w:p w14:paraId="19A29095" w14:textId="77777777" w:rsidR="00C41889" w:rsidRPr="00412FF5" w:rsidRDefault="00C41889" w:rsidP="000E24EB">
                      <w:pPr>
                        <w:pStyle w:val="DemensvenligDKMrkbl"/>
                      </w:pPr>
                      <w:r>
                        <w:t xml:space="preserve">Pris: </w:t>
                      </w:r>
                      <w:r w:rsidRPr="00412FF5">
                        <w:t>70 kr.</w:t>
                      </w:r>
                    </w:p>
                    <w:p w14:paraId="0C9174D5" w14:textId="77777777" w:rsidR="00C41889" w:rsidRDefault="00C41889" w:rsidP="000E24EB">
                      <w:pPr>
                        <w:pStyle w:val="DemensvenligtDKBrdtekst"/>
                      </w:pPr>
                    </w:p>
                    <w:p w14:paraId="433BB48B" w14:textId="77777777" w:rsidR="000E24EB" w:rsidRDefault="000E24EB" w:rsidP="000E24EB">
                      <w:pPr>
                        <w:pStyle w:val="DemensvenligDKMrkbl"/>
                      </w:pPr>
                      <w:r>
                        <w:t>Mandag d. 6. maj, 10:00-15:00</w:t>
                      </w:r>
                    </w:p>
                    <w:p w14:paraId="648A15EE" w14:textId="77777777" w:rsidR="000E24EB" w:rsidRDefault="000E24EB" w:rsidP="000E24EB">
                      <w:pPr>
                        <w:pStyle w:val="DemensvenligDKMrkbl"/>
                        <w:rPr>
                          <w:caps/>
                        </w:rPr>
                      </w:pPr>
                      <w:r>
                        <w:t>Demensvenlig Svømning</w:t>
                      </w:r>
                    </w:p>
                    <w:p w14:paraId="207838B5" w14:textId="77777777" w:rsidR="000E24EB" w:rsidRDefault="000E24EB" w:rsidP="000E24EB">
                      <w:pPr>
                        <w:pStyle w:val="DemensvenligtDKAdressetekst"/>
                      </w:pPr>
                      <w:r>
                        <w:t>Frederiksberg svømmehal, Vodroffsvej 16, 2000 Frederiksberg.</w:t>
                      </w:r>
                    </w:p>
                    <w:p w14:paraId="3F244B26" w14:textId="77777777" w:rsidR="000E24EB" w:rsidRDefault="000E24EB" w:rsidP="000E24EB">
                      <w:pPr>
                        <w:pStyle w:val="DemensvenligtDKBrdtekst"/>
                      </w:pPr>
                      <w:r>
                        <w:t xml:space="preserve">Svømning med svømmetræner og </w:t>
                      </w:r>
                      <w:r>
                        <w:br/>
                        <w:t>varmtvandsbassin, hvor man kan bunde. Vi drikker kaffe sammen bagefter.</w:t>
                      </w:r>
                    </w:p>
                    <w:p w14:paraId="6E63D103" w14:textId="77777777" w:rsidR="000E24EB" w:rsidRDefault="000E24EB" w:rsidP="000E24EB">
                      <w:pPr>
                        <w:pStyle w:val="DemensvenligDKMrkbl"/>
                      </w:pPr>
                      <w:r>
                        <w:t>Tilmelding: info@xxxx.dk</w:t>
                      </w:r>
                    </w:p>
                    <w:p w14:paraId="065642A0" w14:textId="77777777" w:rsidR="000E24EB" w:rsidRPr="00412FF5" w:rsidRDefault="000E24EB" w:rsidP="000E24EB">
                      <w:pPr>
                        <w:pStyle w:val="DemensvenligDKMrkbl"/>
                      </w:pPr>
                      <w:r>
                        <w:t xml:space="preserve">Pris: </w:t>
                      </w:r>
                      <w:r w:rsidRPr="00412FF5">
                        <w:t>70 kr.</w:t>
                      </w:r>
                    </w:p>
                    <w:p w14:paraId="3646A235" w14:textId="77777777" w:rsidR="00C41889" w:rsidRDefault="00C41889" w:rsidP="000E24EB">
                      <w:pPr>
                        <w:pStyle w:val="DemensvenligtDKBrdtekst"/>
                      </w:pPr>
                    </w:p>
                    <w:p w14:paraId="4EC999EE" w14:textId="77777777" w:rsidR="000E24EB" w:rsidRDefault="000E24EB" w:rsidP="000E24EB">
                      <w:pPr>
                        <w:pStyle w:val="DemensvenligDKMrkbl"/>
                      </w:pPr>
                      <w:r>
                        <w:t>Mandag d. 6. maj, 10:00-15:00</w:t>
                      </w:r>
                    </w:p>
                    <w:p w14:paraId="27230EA9" w14:textId="77777777" w:rsidR="000E24EB" w:rsidRDefault="000E24EB" w:rsidP="000E24EB">
                      <w:pPr>
                        <w:pStyle w:val="DemensvenligDKMrkbl"/>
                        <w:rPr>
                          <w:caps/>
                        </w:rPr>
                      </w:pPr>
                      <w:r>
                        <w:t>Demensvenlig Svømning</w:t>
                      </w:r>
                    </w:p>
                    <w:p w14:paraId="06F64303" w14:textId="77777777" w:rsidR="000E24EB" w:rsidRDefault="000E24EB" w:rsidP="000E24EB">
                      <w:pPr>
                        <w:pStyle w:val="DemensvenligtDKAdressetekst"/>
                      </w:pPr>
                      <w:r>
                        <w:t>Frederiksberg svømmehal, Vodroffsvej 16, 2000 Frederiksberg.</w:t>
                      </w:r>
                    </w:p>
                    <w:p w14:paraId="307586DC" w14:textId="77777777" w:rsidR="000E24EB" w:rsidRDefault="000E24EB" w:rsidP="000E24EB">
                      <w:pPr>
                        <w:pStyle w:val="DemensvenligtDKBrdtekst"/>
                      </w:pPr>
                      <w:r>
                        <w:t xml:space="preserve">Svømning med svømmetræner og </w:t>
                      </w:r>
                      <w:r>
                        <w:br/>
                        <w:t>varmtvandsbassin, hvor man kan bunde. Vi drikker kaffe sammen bagefter.</w:t>
                      </w:r>
                    </w:p>
                    <w:p w14:paraId="27C36550" w14:textId="77777777" w:rsidR="000E24EB" w:rsidRDefault="000E24EB" w:rsidP="000E24EB">
                      <w:pPr>
                        <w:pStyle w:val="DemensvenligDKMrkbl"/>
                      </w:pPr>
                      <w:r>
                        <w:t>Tilmelding: info@xxxx.dk</w:t>
                      </w:r>
                    </w:p>
                    <w:p w14:paraId="0E127B2B" w14:textId="77777777" w:rsidR="000E24EB" w:rsidRPr="00412FF5" w:rsidRDefault="000E24EB" w:rsidP="000E24EB">
                      <w:pPr>
                        <w:pStyle w:val="DemensvenligDKMrkbl"/>
                      </w:pPr>
                      <w:r>
                        <w:t xml:space="preserve">Pris: </w:t>
                      </w:r>
                      <w:r w:rsidRPr="00412FF5">
                        <w:t>70 kr.</w:t>
                      </w:r>
                    </w:p>
                    <w:p w14:paraId="760BD092" w14:textId="77777777" w:rsidR="00C41889" w:rsidRPr="00C41889" w:rsidRDefault="00C41889" w:rsidP="000E24EB">
                      <w:pPr>
                        <w:pStyle w:val="DemensvenligtDKBrdtekst"/>
                      </w:pPr>
                    </w:p>
                  </w:txbxContent>
                </v:textbox>
              </v:shape>
            </w:pict>
          </mc:Fallback>
        </mc:AlternateContent>
      </w:r>
      <w:r w:rsidR="004440F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C9526F" wp14:editId="6A6C6063">
                <wp:simplePos x="0" y="0"/>
                <wp:positionH relativeFrom="column">
                  <wp:posOffset>414251</wp:posOffset>
                </wp:positionH>
                <wp:positionV relativeFrom="paragraph">
                  <wp:posOffset>1828800</wp:posOffset>
                </wp:positionV>
                <wp:extent cx="4921250" cy="632460"/>
                <wp:effectExtent l="0" t="0" r="6350" b="2540"/>
                <wp:wrapNone/>
                <wp:docPr id="17605322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250" cy="63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6E18B8" w14:textId="77777777" w:rsidR="00C41889" w:rsidRPr="00DA301D" w:rsidRDefault="00C41889" w:rsidP="008E02DE">
                            <w:pPr>
                              <w:pStyle w:val="DemensvenligtDKOrangeunderoverskrift"/>
                            </w:pPr>
                            <w:r w:rsidRPr="00DA301D">
                              <w:t xml:space="preserve">Uge 19 er den nationale Demensuge, og i den anledning har vi her i </w:t>
                            </w:r>
                            <w:r w:rsidRPr="00DA301D">
                              <w:br/>
                            </w:r>
                            <w:r w:rsidR="00412FF5" w:rsidRPr="00DA301D">
                              <w:t>XXXXXXX planlagt</w:t>
                            </w:r>
                            <w:r w:rsidRPr="00DA301D">
                              <w:t xml:space="preserve"> følgende aktiviteter: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9526F" id="_x0000_s1028" type="#_x0000_t202" style="position:absolute;left:0;text-align:left;margin-left:32.6pt;margin-top:2in;width:387.5pt;height:4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" fillcolor="white [3201]" stroked="f" strokeweight=".5pt">
                <v:textbox>
                  <w:txbxContent>
                    <w:p w14:paraId="3D6E18B8" w14:textId="77777777" w:rsidR="00C41889" w:rsidRPr="00DA301D" w:rsidRDefault="00C41889" w:rsidP="008E02DE">
                      <w:pPr>
                        <w:pStyle w:val="DemensvenligtDKOrangeunderoverskrift"/>
                      </w:pPr>
                      <w:r w:rsidRPr="00DA301D">
                        <w:t xml:space="preserve">Uge 19 er den nationale Demensuge, og i den anledning har vi her i </w:t>
                      </w:r>
                      <w:r w:rsidRPr="00DA301D">
                        <w:br/>
                      </w:r>
                      <w:r w:rsidR="00412FF5" w:rsidRPr="00DA301D">
                        <w:t>XXXXXXX planlagt</w:t>
                      </w:r>
                      <w:r w:rsidRPr="00DA301D">
                        <w:t xml:space="preserve"> følgende aktiviteter: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21D95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C1283" w14:textId="77777777" w:rsidR="00DF7C93" w:rsidRDefault="00DF7C93" w:rsidP="00C41889">
      <w:r>
        <w:separator/>
      </w:r>
    </w:p>
  </w:endnote>
  <w:endnote w:type="continuationSeparator" w:id="0">
    <w:p w14:paraId="67FEEFF6" w14:textId="77777777" w:rsidR="00DF7C93" w:rsidRDefault="00DF7C93" w:rsidP="00C418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BA9DBD" w14:textId="77777777" w:rsidR="00DF7C93" w:rsidRDefault="00DF7C93" w:rsidP="00C41889">
      <w:r>
        <w:separator/>
      </w:r>
    </w:p>
  </w:footnote>
  <w:footnote w:type="continuationSeparator" w:id="0">
    <w:p w14:paraId="3E557B48" w14:textId="77777777" w:rsidR="00DF7C93" w:rsidRDefault="00DF7C93" w:rsidP="00C418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E4B95" w14:textId="77777777" w:rsidR="00C41889" w:rsidRDefault="00B532CE">
    <w:pPr>
      <w:pStyle w:val="Sidehoved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B540DBB" wp14:editId="129FB5B3">
          <wp:simplePos x="0" y="0"/>
          <wp:positionH relativeFrom="column">
            <wp:posOffset>-900332</wp:posOffset>
          </wp:positionH>
          <wp:positionV relativeFrom="paragraph">
            <wp:posOffset>-435513</wp:posOffset>
          </wp:positionV>
          <wp:extent cx="7554350" cy="10677863"/>
          <wp:effectExtent l="0" t="0" r="2540" b="3175"/>
          <wp:wrapNone/>
          <wp:docPr id="1604773993" name="Picture 3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4773993" name="Picture 3" descr="A screenshot of a cell phon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709" cy="106925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46440F" w14:textId="77777777" w:rsidR="00C41889" w:rsidRDefault="00C41889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C93"/>
    <w:rsid w:val="000E24EB"/>
    <w:rsid w:val="00121D95"/>
    <w:rsid w:val="00411597"/>
    <w:rsid w:val="00412FF5"/>
    <w:rsid w:val="004440FC"/>
    <w:rsid w:val="00594926"/>
    <w:rsid w:val="00782EBF"/>
    <w:rsid w:val="008E02DE"/>
    <w:rsid w:val="00936F39"/>
    <w:rsid w:val="00A04BEC"/>
    <w:rsid w:val="00B532CE"/>
    <w:rsid w:val="00C41889"/>
    <w:rsid w:val="00DA301D"/>
    <w:rsid w:val="00DF7C93"/>
    <w:rsid w:val="00E97417"/>
    <w:rsid w:val="00F87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1D9ECC"/>
  <w15:chartTrackingRefBased/>
  <w15:docId w15:val="{B672B8E0-D0F5-4319-97B1-73F035C85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418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C418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C418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C418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C418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C4188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C4188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C4188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C4188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418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C418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C418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C41889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C41889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C41889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C41889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C41889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C4188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C4188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418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C4188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C418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C4188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C41889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C41889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C41889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C418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C41889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C41889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C41889"/>
    <w:pPr>
      <w:tabs>
        <w:tab w:val="center" w:pos="4513"/>
        <w:tab w:val="right" w:pos="9026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41889"/>
  </w:style>
  <w:style w:type="paragraph" w:styleId="Sidefod">
    <w:name w:val="footer"/>
    <w:basedOn w:val="Normal"/>
    <w:link w:val="SidefodTegn"/>
    <w:uiPriority w:val="99"/>
    <w:unhideWhenUsed/>
    <w:rsid w:val="00C41889"/>
    <w:pPr>
      <w:tabs>
        <w:tab w:val="center" w:pos="4513"/>
        <w:tab w:val="right" w:pos="9026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41889"/>
  </w:style>
  <w:style w:type="paragraph" w:customStyle="1" w:styleId="BasicParagraph">
    <w:name w:val="[Basic Paragraph]"/>
    <w:basedOn w:val="Normal"/>
    <w:uiPriority w:val="99"/>
    <w:rsid w:val="00C4188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kern w:val="0"/>
      <w:lang w:val="en-GB"/>
    </w:rPr>
  </w:style>
  <w:style w:type="paragraph" w:customStyle="1" w:styleId="DemensvenligDKMrkbl">
    <w:name w:val="Demensvenlig DK: Mørk blå"/>
    <w:aliases w:val="Bold brødtekst"/>
    <w:basedOn w:val="BasicParagraph"/>
    <w:qFormat/>
    <w:rsid w:val="004440FC"/>
    <w:pPr>
      <w:spacing w:line="240" w:lineRule="auto"/>
    </w:pPr>
    <w:rPr>
      <w:rFonts w:ascii="Arial" w:hAnsi="Arial" w:cs="Arial"/>
      <w:b/>
      <w:bCs/>
      <w:color w:val="254F7B"/>
      <w:spacing w:val="2"/>
      <w:sz w:val="20"/>
      <w:szCs w:val="20"/>
      <w:lang w:val="da-DK"/>
    </w:rPr>
  </w:style>
  <w:style w:type="paragraph" w:customStyle="1" w:styleId="DemensvenligtDKOrangeunderoverskrift">
    <w:name w:val="Demensvenligt DK: Orange underoverskrift"/>
    <w:aliases w:val="bold"/>
    <w:basedOn w:val="BasicParagraph"/>
    <w:qFormat/>
    <w:rsid w:val="004440FC"/>
    <w:pPr>
      <w:jc w:val="center"/>
    </w:pPr>
    <w:rPr>
      <w:rFonts w:ascii="Arial" w:hAnsi="Arial" w:cs="Arial"/>
      <w:b/>
      <w:bCs/>
      <w:color w:val="E98856"/>
      <w:spacing w:val="2"/>
      <w:sz w:val="22"/>
      <w:szCs w:val="22"/>
      <w:lang w:val="da-DK"/>
    </w:rPr>
  </w:style>
  <w:style w:type="paragraph" w:customStyle="1" w:styleId="DemensvenligtDKAdressetekst">
    <w:name w:val="Demensvenligt DK: Adressetekst"/>
    <w:aliases w:val="Brødtekst italic"/>
    <w:basedOn w:val="BasicParagraph"/>
    <w:qFormat/>
    <w:rsid w:val="004440FC"/>
    <w:pPr>
      <w:spacing w:line="240" w:lineRule="auto"/>
    </w:pPr>
    <w:rPr>
      <w:rFonts w:ascii="Arial" w:hAnsi="Arial" w:cs="Arial"/>
      <w:i/>
      <w:iCs/>
      <w:color w:val="254F7B"/>
      <w:spacing w:val="2"/>
      <w:sz w:val="20"/>
      <w:szCs w:val="20"/>
      <w:lang w:val="da-DK"/>
    </w:rPr>
  </w:style>
  <w:style w:type="paragraph" w:customStyle="1" w:styleId="DemensvenligtDKBrdtekst">
    <w:name w:val="Demensvenligt DK: Brødtekst"/>
    <w:aliases w:val="regular"/>
    <w:basedOn w:val="BasicParagraph"/>
    <w:qFormat/>
    <w:rsid w:val="004440FC"/>
    <w:pPr>
      <w:spacing w:line="240" w:lineRule="auto"/>
    </w:pPr>
    <w:rPr>
      <w:rFonts w:ascii="Arial" w:hAnsi="Arial" w:cs="Arial"/>
      <w:color w:val="254F7B"/>
      <w:spacing w:val="2"/>
      <w:sz w:val="20"/>
      <w:szCs w:val="20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56%20Projekter\FFDD\Kommunikation\5.%20kommunikationsmaterialer\7.%202024_kultur%20og%20fritid\Word%20skabelon%20-%20det%20laver%20vi\FFDD_TaMed_Wordtemplate_opl&#9500;&#170;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FFDD_TaMed_Wordtemplate_opl├ªg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Malene Aadal Bo</dc:creator>
  <cp:keywords/>
  <dc:description/>
  <cp:lastModifiedBy>Malene Aadal Bo</cp:lastModifiedBy>
  <cp:revision>1</cp:revision>
  <dcterms:created xsi:type="dcterms:W3CDTF">2024-04-16T08:10:00Z</dcterms:created>
  <dcterms:modified xsi:type="dcterms:W3CDTF">2024-04-16T08:11:00Z</dcterms:modified>
</cp:coreProperties>
</file>